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2694"/>
        <w:gridCol w:w="682"/>
        <w:gridCol w:w="2694"/>
        <w:gridCol w:w="682"/>
        <w:gridCol w:w="3114"/>
      </w:tblGrid>
      <w:tr w:rsidR="00082714" w:rsidRPr="000D77AB" w14:paraId="71B3FB3C" w14:textId="77777777" w:rsidTr="007B4777">
        <w:trPr>
          <w:trHeight w:val="3060"/>
          <w:jc w:val="center"/>
        </w:trPr>
        <w:tc>
          <w:tcPr>
            <w:tcW w:w="11520" w:type="dxa"/>
            <w:gridSpan w:val="6"/>
            <w:vAlign w:val="center"/>
          </w:tcPr>
          <w:p w14:paraId="2808B928" w14:textId="3CED3D9F" w:rsidR="00082714" w:rsidRPr="000D77AB" w:rsidRDefault="00385297" w:rsidP="000D77AB">
            <w:r>
              <w:rPr>
                <w:noProof/>
              </w:rPr>
              <w:drawing>
                <wp:inline distT="0" distB="0" distL="0" distR="0" wp14:anchorId="7461E01D" wp14:editId="51DDF1E1">
                  <wp:extent cx="6858000" cy="1973580"/>
                  <wp:effectExtent l="0" t="0" r="0" b="0"/>
                  <wp:docPr id="7" name="Picture 7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Logo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379" cy="198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714" w:rsidRPr="000D77AB" w14:paraId="330BD051" w14:textId="77777777" w:rsidTr="00082714">
        <w:trPr>
          <w:trHeight w:val="1413"/>
          <w:jc w:val="center"/>
        </w:trPr>
        <w:tc>
          <w:tcPr>
            <w:tcW w:w="99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20BA267C" w14:textId="565CF169" w:rsidR="00082714" w:rsidRPr="000D77AB" w:rsidRDefault="00645C9C" w:rsidP="00AB0132">
            <w:pPr>
              <w:pStyle w:val="Text-small-right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46A6393D" wp14:editId="71EEA8CE">
                      <wp:extent cx="298768" cy="298768"/>
                      <wp:effectExtent l="0" t="0" r="6350" b="6350"/>
                      <wp:docPr id="2" name="Group 2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8" name="Oval 3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Picture 7" descr="magnifying gla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377" y="316089"/>
                                  <a:ext cx="680085" cy="680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5DA44E" id="Group 2" o:spid="_x0000_s1026" alt="decorative element" style="width:23.55pt;height:23.55pt;mso-position-horizontal-relative:char;mso-position-vertical-relative:line" coordsize="12732,12732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">
                      <v:oval id="Oval 3" o:spid="_x0000_s1027" style="position:absolute;width:12732;height:12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" fillcolor="#f79646 [3209]" stroked="f" strokeweight="1pt">
                        <v:stroke joinstyle="miter"/>
                        <v:textbox inset="0,,0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8" type="#_x0000_t75" alt="magnifying glass" style="position:absolute;left:3273;top:3160;width:6801;height:6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">
                        <v:imagedata r:id="rId12" o:title="magnifying glass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206315ED" w14:textId="4EB46C29" w:rsidR="000D77AB" w:rsidRDefault="00645C9C" w:rsidP="000D77AB">
            <w:pPr>
              <w:pStyle w:val="Heading1"/>
            </w:pPr>
            <w:r>
              <w:t>Fact:</w:t>
            </w:r>
          </w:p>
          <w:p w14:paraId="144CE564" w14:textId="6E3BC19B" w:rsidR="00082714" w:rsidRPr="000D77AB" w:rsidRDefault="00645C9C" w:rsidP="008078FE">
            <w:pPr>
              <w:pStyle w:val="Text-small"/>
            </w:pPr>
            <w:r>
              <w:t>An insect has three body parts: head, thorax, and abdomen</w:t>
            </w:r>
          </w:p>
        </w:tc>
        <w:tc>
          <w:tcPr>
            <w:tcW w:w="72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6508DAF5" w14:textId="77777777" w:rsidR="00082714" w:rsidRPr="000D77AB" w:rsidRDefault="00082714" w:rsidP="00AB0132">
            <w:pPr>
              <w:pStyle w:val="Text-small-right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48A5D4B7" wp14:editId="1CDE4FA4">
                      <wp:extent cx="298768" cy="298768"/>
                      <wp:effectExtent l="0" t="0" r="6350" b="6350"/>
                      <wp:docPr id="1" name="Group 1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9" name="Oval 3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Picture 7" descr="magnifying gla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377" y="316089"/>
                                  <a:ext cx="680085" cy="680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65471D" id="Group 1" o:spid="_x0000_s1026" alt="decorative element" style="width:23.55pt;height:23.55pt;mso-position-horizontal-relative:char;mso-position-vertical-relative:line" coordsize="12732,12732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">
                      <v:oval id="Oval 3" o:spid="_x0000_s1027" style="position:absolute;width:12732;height:12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" fillcolor="#f79646 [3209]" stroked="f" strokeweight="1pt">
                        <v:stroke joinstyle="miter"/>
                        <v:textbox inset="0,,0"/>
                      </v:oval>
                      <v:shape id="Picture 7" o:spid="_x0000_s1028" type="#_x0000_t75" alt="magnifying glass" style="position:absolute;left:3273;top:3160;width:6801;height:6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">
                        <v:imagedata r:id="rId14" o:title="magnifying glass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1FC4DA99" w14:textId="6C569948" w:rsidR="00082714" w:rsidRPr="00F607A3" w:rsidRDefault="00645C9C" w:rsidP="00F607A3">
            <w:pPr>
              <w:pStyle w:val="Heading1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t>Fact:</w:t>
            </w:r>
          </w:p>
          <w:p w14:paraId="5E02E125" w14:textId="6C996CE7" w:rsidR="00F607A3" w:rsidRPr="00F607A3" w:rsidRDefault="00645C9C" w:rsidP="008078FE">
            <w:pPr>
              <w:pStyle w:val="Text-small"/>
              <w:rPr>
                <w:sz w:val="22"/>
              </w:rPr>
            </w:pPr>
            <w:r>
              <w:t>An insect has six legs</w:t>
            </w:r>
          </w:p>
        </w:tc>
        <w:tc>
          <w:tcPr>
            <w:tcW w:w="72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2F841FCF" w14:textId="1F446A6B" w:rsidR="00082714" w:rsidRPr="000D77AB" w:rsidRDefault="00C0626A" w:rsidP="00AB0132">
            <w:pPr>
              <w:pStyle w:val="Text-small-right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1EB35CEC" wp14:editId="6200793D">
                      <wp:extent cx="298768" cy="298768"/>
                      <wp:effectExtent l="0" t="0" r="6350" b="6350"/>
                      <wp:docPr id="22" name="Group 22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23" name="Oval 3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Picture 7" descr="magnifying gla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377" y="316089"/>
                                  <a:ext cx="680085" cy="680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879372" id="Group 22" o:spid="_x0000_s1026" alt="decorative element" style="width:23.55pt;height:23.55pt;mso-position-horizontal-relative:char;mso-position-vertical-relative:line" coordsize="12732,12732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">
                      <v:oval id="Oval 3" o:spid="_x0000_s1027" style="position:absolute;width:12732;height:127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" fillcolor="#f79646 [3209]" stroked="f" strokeweight="1pt">
                        <v:stroke joinstyle="miter"/>
                        <v:textbox inset="0,,0"/>
                      </v:oval>
                      <v:shape id="Picture 7" o:spid="_x0000_s1028" type="#_x0000_t75" alt="magnifying glass" style="position:absolute;left:3273;top:3160;width:6801;height:6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">
                        <v:imagedata r:id="rId12" o:title="magnifying glass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7AC51A18" w14:textId="6BB3D09A" w:rsidR="00082714" w:rsidRPr="00F607A3" w:rsidRDefault="00645C9C" w:rsidP="00F607A3">
            <w:pPr>
              <w:pStyle w:val="Heading1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t>Fact:</w:t>
            </w:r>
          </w:p>
          <w:p w14:paraId="7686F903" w14:textId="2020EBEC" w:rsidR="00F607A3" w:rsidRPr="00F607A3" w:rsidRDefault="00C0626A" w:rsidP="008078FE">
            <w:pPr>
              <w:pStyle w:val="Text-small"/>
              <w:rPr>
                <w:sz w:val="22"/>
              </w:rPr>
            </w:pPr>
            <w:r>
              <w:t>Insects have jointed legs and one pair of antennae</w:t>
            </w:r>
          </w:p>
        </w:tc>
      </w:tr>
    </w:tbl>
    <w:p w14:paraId="23A0D19F" w14:textId="22E07A0E" w:rsidR="00C871F0" w:rsidRDefault="001F25F3" w:rsidP="000D77AB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BD5154" wp14:editId="419DD843">
                <wp:simplePos x="0" y="0"/>
                <wp:positionH relativeFrom="column">
                  <wp:posOffset>-41031</wp:posOffset>
                </wp:positionH>
                <wp:positionV relativeFrom="paragraph">
                  <wp:posOffset>394042</wp:posOffset>
                </wp:positionV>
                <wp:extent cx="5820508" cy="2033954"/>
                <wp:effectExtent l="0" t="0" r="8890" b="1079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0508" cy="20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79A8D" w14:textId="77777777" w:rsidR="001F25F3" w:rsidRDefault="001F25F3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D5154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3.25pt;margin-top:31.05pt;width:458.3pt;height:160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" fillcolor="white [3201]" strokeweight=".5pt">
                <v:textbox style="layout-flow:vertical-ideographic">
                  <w:txbxContent>
                    <w:p w14:paraId="66779A8D" w14:textId="77777777" w:rsidR="001F25F3" w:rsidRDefault="001F25F3"/>
                  </w:txbxContent>
                </v:textbox>
              </v:shape>
            </w:pict>
          </mc:Fallback>
        </mc:AlternateContent>
      </w:r>
      <w:r w:rsidR="00645C9C">
        <w:t>Draw the specimen that you see:</w:t>
      </w:r>
    </w:p>
    <w:p w14:paraId="05234C0B" w14:textId="32D4A591" w:rsidR="00645C9C" w:rsidRDefault="00645C9C" w:rsidP="00645C9C"/>
    <w:p w14:paraId="1116E2A0" w14:textId="76CD9E59" w:rsidR="00645C9C" w:rsidRDefault="00645C9C" w:rsidP="00645C9C"/>
    <w:p w14:paraId="4940B26B" w14:textId="520996E6" w:rsidR="00645C9C" w:rsidRDefault="00645C9C" w:rsidP="00645C9C"/>
    <w:p w14:paraId="54EEE233" w14:textId="77777777" w:rsidR="00645C9C" w:rsidRPr="00645C9C" w:rsidRDefault="00645C9C" w:rsidP="00645C9C"/>
    <w:p w14:paraId="52C04BBF" w14:textId="77777777" w:rsidR="00C871F0" w:rsidRPr="000D77AB" w:rsidRDefault="00C871F0" w:rsidP="001F25F3">
      <w:pPr>
        <w:pStyle w:val="ListBullet"/>
        <w:numPr>
          <w:ilvl w:val="0"/>
          <w:numId w:val="0"/>
        </w:numPr>
        <w:ind w:left="720"/>
      </w:pPr>
    </w:p>
    <w:p w14:paraId="6551F244" w14:textId="77777777" w:rsidR="001F25F3" w:rsidRDefault="001F25F3" w:rsidP="00F607A3">
      <w:pPr>
        <w:pStyle w:val="Heading2"/>
      </w:pPr>
    </w:p>
    <w:p w14:paraId="7D38F969" w14:textId="77777777" w:rsidR="001F25F3" w:rsidRDefault="001F25F3" w:rsidP="00F607A3">
      <w:pPr>
        <w:pStyle w:val="Heading2"/>
      </w:pPr>
    </w:p>
    <w:p w14:paraId="5C2D3A5C" w14:textId="13C810CB" w:rsidR="00645C9C" w:rsidRDefault="00645C9C" w:rsidP="00F607A3">
      <w:pPr>
        <w:pStyle w:val="Heading2"/>
      </w:pPr>
      <w:r>
        <w:t>Look at your specimen closely and answer the following questions:</w:t>
      </w:r>
    </w:p>
    <w:p w14:paraId="732BF053" w14:textId="1194184F" w:rsidR="00645C9C" w:rsidRDefault="00645C9C" w:rsidP="001F25F3">
      <w:pPr>
        <w:pStyle w:val="Heading2"/>
        <w:numPr>
          <w:ilvl w:val="0"/>
          <w:numId w:val="4"/>
        </w:numPr>
      </w:pPr>
      <w:r>
        <w:t xml:space="preserve">How many body segments does your specimen have? </w:t>
      </w:r>
      <w:r w:rsidR="001F25F3">
        <w:t>_____________</w:t>
      </w:r>
    </w:p>
    <w:p w14:paraId="2388ECB9" w14:textId="16E1F21D" w:rsidR="00645C9C" w:rsidRDefault="00645C9C" w:rsidP="001F25F3">
      <w:pPr>
        <w:pStyle w:val="Heading2"/>
        <w:numPr>
          <w:ilvl w:val="0"/>
          <w:numId w:val="4"/>
        </w:numPr>
      </w:pPr>
      <w:r>
        <w:t>How many legs do you see?</w:t>
      </w:r>
      <w:r w:rsidR="001F25F3">
        <w:t xml:space="preserve"> __________</w:t>
      </w:r>
    </w:p>
    <w:p w14:paraId="124CAA12" w14:textId="4A2B7D13" w:rsidR="001F25F3" w:rsidRDefault="00645C9C" w:rsidP="001F25F3">
      <w:pPr>
        <w:pStyle w:val="Heading2"/>
        <w:numPr>
          <w:ilvl w:val="0"/>
          <w:numId w:val="4"/>
        </w:numPr>
      </w:pPr>
      <w:r>
        <w:t xml:space="preserve">Does your specimen have </w:t>
      </w:r>
      <w:r w:rsidR="001F25F3">
        <w:t xml:space="preserve">obvious </w:t>
      </w:r>
      <w:r>
        <w:t xml:space="preserve">antennae? </w:t>
      </w:r>
      <w:r w:rsidR="001F25F3">
        <w:t>________</w:t>
      </w:r>
    </w:p>
    <w:p w14:paraId="2E7370E3" w14:textId="0705DF9F" w:rsidR="00645C9C" w:rsidRPr="001F25F3" w:rsidRDefault="001F25F3" w:rsidP="001F25F3">
      <w:pPr>
        <w:pStyle w:val="Heading2"/>
        <w:numPr>
          <w:ilvl w:val="0"/>
          <w:numId w:val="4"/>
        </w:numPr>
      </w:pPr>
      <w:r>
        <w:rPr>
          <w:bCs/>
          <w:szCs w:val="24"/>
        </w:rPr>
        <w:t xml:space="preserve">How many wings do you see </w:t>
      </w:r>
      <w:r w:rsidR="00645C9C" w:rsidRPr="001F25F3">
        <w:rPr>
          <w:bCs/>
          <w:szCs w:val="24"/>
        </w:rPr>
        <w:t>on your specimen?</w:t>
      </w:r>
      <w:r>
        <w:rPr>
          <w:bCs/>
          <w:szCs w:val="24"/>
        </w:rPr>
        <w:t xml:space="preserve"> __________</w:t>
      </w:r>
    </w:p>
    <w:p w14:paraId="28154548" w14:textId="338EA22B" w:rsidR="00645C9C" w:rsidRDefault="00645C9C" w:rsidP="001F25F3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Do you see the eyes on your specimen?</w:t>
      </w:r>
      <w:r w:rsidR="001F25F3">
        <w:rPr>
          <w:rFonts w:asciiTheme="majorHAnsi" w:hAnsiTheme="majorHAnsi" w:cstheme="majorHAnsi"/>
          <w:b/>
          <w:bCs/>
          <w:sz w:val="24"/>
          <w:szCs w:val="24"/>
        </w:rPr>
        <w:t xml:space="preserve"> _________</w:t>
      </w:r>
    </w:p>
    <w:p w14:paraId="08825BDA" w14:textId="77777777" w:rsidR="001F25F3" w:rsidRDefault="001F25F3" w:rsidP="001F25F3">
      <w:pPr>
        <w:pStyle w:val="ListParagraph"/>
        <w:ind w:left="540"/>
        <w:rPr>
          <w:rFonts w:asciiTheme="majorHAnsi" w:hAnsiTheme="majorHAnsi" w:cstheme="majorHAnsi"/>
          <w:b/>
          <w:bCs/>
          <w:sz w:val="24"/>
          <w:szCs w:val="24"/>
        </w:rPr>
      </w:pPr>
    </w:p>
    <w:p w14:paraId="2977CE0D" w14:textId="0C0A6056" w:rsidR="00645C9C" w:rsidRDefault="00645C9C" w:rsidP="001F25F3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Does your specimen have hair?  No  </w:t>
      </w: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03E1CD7F" wp14:editId="089541A7">
                <wp:extent cx="252046" cy="158262"/>
                <wp:effectExtent l="0" t="0" r="15240" b="6985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52046" cy="158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E9E3B8" w14:textId="77777777" w:rsidR="00645C9C" w:rsidRDefault="00645C9C" w:rsidP="00645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E1CD7F" id="Text Box 17" o:spid="_x0000_s1027" type="#_x0000_t202" style="width:19.85pt;height:12.4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" fillcolor="white [3201]" strokeweight=".5pt">
                <v:textbox>
                  <w:txbxContent>
                    <w:p w14:paraId="66E9E3B8" w14:textId="77777777" w:rsidR="00645C9C" w:rsidRDefault="00645C9C" w:rsidP="00645C9C"/>
                  </w:txbxContent>
                </v:textbox>
                <w10:anchorlock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A small amount </w:t>
      </w: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34EBEF1B" wp14:editId="5A40ACA8">
                <wp:extent cx="252046" cy="158262"/>
                <wp:effectExtent l="0" t="0" r="15240" b="6985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52046" cy="158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11B11" w14:textId="77777777" w:rsidR="00645C9C" w:rsidRDefault="00645C9C" w:rsidP="00645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EBEF1B" id="Text Box 18" o:spid="_x0000_s1028" type="#_x0000_t202" style="width:19.85pt;height:12.4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" fillcolor="white [3201]" strokeweight=".5pt">
                <v:textbox>
                  <w:txbxContent>
                    <w:p w14:paraId="15F11B11" w14:textId="77777777" w:rsidR="00645C9C" w:rsidRDefault="00645C9C" w:rsidP="00645C9C"/>
                  </w:txbxContent>
                </v:textbox>
                <w10:anchorlock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 A large amount </w:t>
      </w: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5837A132" wp14:editId="692FF1C6">
                <wp:extent cx="252046" cy="158262"/>
                <wp:effectExtent l="0" t="0" r="15240" b="6985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52046" cy="158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C53494" w14:textId="77777777" w:rsidR="00645C9C" w:rsidRDefault="00645C9C" w:rsidP="00645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37A132" id="Text Box 19" o:spid="_x0000_s1029" type="#_x0000_t202" style="width:19.85pt;height:12.4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" fillcolor="white [3201]" strokeweight=".5pt">
                <v:textbox>
                  <w:txbxContent>
                    <w:p w14:paraId="63C53494" w14:textId="77777777" w:rsidR="00645C9C" w:rsidRDefault="00645C9C" w:rsidP="00645C9C"/>
                  </w:txbxContent>
                </v:textbox>
                <w10:anchorlock/>
              </v:shape>
            </w:pict>
          </mc:Fallback>
        </mc:AlternateContent>
      </w:r>
    </w:p>
    <w:p w14:paraId="051E882E" w14:textId="77777777" w:rsidR="001F25F3" w:rsidRDefault="001F25F3" w:rsidP="001F25F3">
      <w:pPr>
        <w:pStyle w:val="ListParagraph"/>
        <w:ind w:left="540"/>
        <w:rPr>
          <w:rFonts w:asciiTheme="majorHAnsi" w:hAnsiTheme="majorHAnsi" w:cstheme="majorHAnsi"/>
          <w:b/>
          <w:bCs/>
          <w:sz w:val="24"/>
          <w:szCs w:val="24"/>
        </w:rPr>
      </w:pPr>
    </w:p>
    <w:p w14:paraId="6BD91973" w14:textId="65767410" w:rsidR="00645C9C" w:rsidRDefault="00645C9C" w:rsidP="001F25F3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Use three words to describe your specimen</w:t>
      </w:r>
      <w:r w:rsidR="001F25F3">
        <w:rPr>
          <w:rFonts w:asciiTheme="majorHAnsi" w:hAnsiTheme="majorHAnsi" w:cstheme="majorHAnsi"/>
          <w:b/>
          <w:bCs/>
          <w:sz w:val="24"/>
          <w:szCs w:val="24"/>
        </w:rPr>
        <w:t>: ___________________________________</w:t>
      </w:r>
    </w:p>
    <w:p w14:paraId="61C3FBDE" w14:textId="77777777" w:rsidR="001F25F3" w:rsidRDefault="001F25F3" w:rsidP="001F25F3">
      <w:pPr>
        <w:pStyle w:val="ListParagraph"/>
        <w:ind w:left="540"/>
        <w:rPr>
          <w:rFonts w:asciiTheme="majorHAnsi" w:hAnsiTheme="majorHAnsi" w:cstheme="majorHAnsi"/>
          <w:b/>
          <w:bCs/>
          <w:sz w:val="24"/>
          <w:szCs w:val="24"/>
        </w:rPr>
      </w:pPr>
    </w:p>
    <w:p w14:paraId="6AFF381C" w14:textId="64ECEAF9" w:rsidR="00645C9C" w:rsidRDefault="00645C9C" w:rsidP="001F25F3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Do you think your specimen is an insect?  Yes  </w:t>
      </w: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14C6004A" wp14:editId="327FE7B1">
                <wp:extent cx="252046" cy="158262"/>
                <wp:effectExtent l="0" t="0" r="15240" b="6985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52046" cy="158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65E78A" w14:textId="77777777" w:rsidR="00645C9C" w:rsidRDefault="00645C9C" w:rsidP="00645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C6004A" id="Text Box 13" o:spid="_x0000_s1030" type="#_x0000_t202" style="width:19.85pt;height:12.4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" fillcolor="white [3201]" strokeweight=".5pt">
                <v:textbox>
                  <w:txbxContent>
                    <w:p w14:paraId="5C65E78A" w14:textId="77777777" w:rsidR="00645C9C" w:rsidRDefault="00645C9C" w:rsidP="00645C9C"/>
                  </w:txbxContent>
                </v:textbox>
                <w10:anchorlock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 No </w:t>
      </w: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558BFEC7" wp14:editId="58629C3B">
                <wp:extent cx="252046" cy="158262"/>
                <wp:effectExtent l="0" t="0" r="15240" b="6985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52046" cy="158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6187A1" w14:textId="77777777" w:rsidR="00645C9C" w:rsidRDefault="00645C9C" w:rsidP="00645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8BFEC7" id="Text Box 14" o:spid="_x0000_s1031" type="#_x0000_t202" style="width:19.85pt;height:12.4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" fillcolor="white [3201]" strokeweight=".5pt">
                <v:textbox>
                  <w:txbxContent>
                    <w:p w14:paraId="266187A1" w14:textId="77777777" w:rsidR="00645C9C" w:rsidRDefault="00645C9C" w:rsidP="00645C9C"/>
                  </w:txbxContent>
                </v:textbox>
                <w10:anchorlock/>
              </v:shape>
            </w:pict>
          </mc:Fallback>
        </mc:AlternateContent>
      </w:r>
    </w:p>
    <w:p w14:paraId="2D0DDD5E" w14:textId="77777777" w:rsidR="00645C9C" w:rsidRPr="00645C9C" w:rsidRDefault="00645C9C" w:rsidP="001F25F3">
      <w:pPr>
        <w:pStyle w:val="ListParagraph"/>
        <w:rPr>
          <w:rFonts w:asciiTheme="majorHAnsi" w:hAnsiTheme="majorHAnsi" w:cstheme="majorHAnsi"/>
          <w:b/>
          <w:bCs/>
          <w:sz w:val="24"/>
          <w:szCs w:val="24"/>
        </w:rPr>
      </w:pPr>
    </w:p>
    <w:p w14:paraId="428A9136" w14:textId="2074F613" w:rsidR="00F36BC6" w:rsidRDefault="00F36BC6" w:rsidP="001F25F3">
      <w:pPr>
        <w:pStyle w:val="ListBullet"/>
        <w:numPr>
          <w:ilvl w:val="0"/>
          <w:numId w:val="0"/>
        </w:numPr>
        <w:spacing w:line="240" w:lineRule="auto"/>
        <w:ind w:left="720"/>
      </w:pPr>
    </w:p>
    <w:p w14:paraId="421107AD" w14:textId="22604A59" w:rsidR="00645C9C" w:rsidRDefault="00645C9C" w:rsidP="00645C9C">
      <w:pPr>
        <w:pStyle w:val="ListBullet"/>
        <w:numPr>
          <w:ilvl w:val="0"/>
          <w:numId w:val="0"/>
        </w:numPr>
        <w:ind w:left="720"/>
      </w:pPr>
    </w:p>
    <w:p w14:paraId="6310EB48" w14:textId="7D78F39D" w:rsidR="00645C9C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lastRenderedPageBreak/>
        <w:t>If you answered “Yes” to number 8, which category of insect do you think you see:</w:t>
      </w:r>
    </w:p>
    <w:p w14:paraId="2426C7F2" w14:textId="0409E490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_____Carpenter Bee</w:t>
      </w:r>
    </w:p>
    <w:p w14:paraId="0A920D8E" w14:textId="20F57D1E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_____Bumble Bee</w:t>
      </w:r>
    </w:p>
    <w:p w14:paraId="04CDB467" w14:textId="01281D29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_____Honey Bee</w:t>
      </w:r>
    </w:p>
    <w:p w14:paraId="7AF36663" w14:textId="45A8F17F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_____Small Bee</w:t>
      </w:r>
    </w:p>
    <w:p w14:paraId="7D456276" w14:textId="234FC6EE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_____Wasp</w:t>
      </w:r>
    </w:p>
    <w:p w14:paraId="468F6C61" w14:textId="61CE967F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_____Fly</w:t>
      </w:r>
    </w:p>
    <w:p w14:paraId="4D706C57" w14:textId="65BAAF99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_____Butterfly/Moth</w:t>
      </w:r>
    </w:p>
    <w:p w14:paraId="45EF7B51" w14:textId="07608D17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_____Other Insect</w:t>
      </w:r>
    </w:p>
    <w:p w14:paraId="1E1152EC" w14:textId="19A6D79E" w:rsidR="001F25F3" w:rsidRPr="001F25F3" w:rsidRDefault="001F25F3" w:rsidP="00645C9C">
      <w:pPr>
        <w:pStyle w:val="ListBullet"/>
        <w:numPr>
          <w:ilvl w:val="0"/>
          <w:numId w:val="0"/>
        </w:numPr>
        <w:ind w:left="720"/>
        <w:rPr>
          <w:rFonts w:asciiTheme="majorHAnsi" w:hAnsiTheme="majorHAnsi" w:cstheme="majorHAnsi"/>
          <w:b/>
          <w:bCs/>
          <w:sz w:val="24"/>
          <w:szCs w:val="24"/>
        </w:rPr>
      </w:pPr>
    </w:p>
    <w:p w14:paraId="30AA7E7F" w14:textId="733438EE" w:rsidR="001F25F3" w:rsidRDefault="001F25F3" w:rsidP="00645C9C">
      <w:pPr>
        <w:pStyle w:val="ListBullet"/>
        <w:numPr>
          <w:ilvl w:val="0"/>
          <w:numId w:val="0"/>
        </w:numPr>
        <w:ind w:left="720"/>
      </w:pPr>
      <w:r w:rsidRPr="001F25F3">
        <w:rPr>
          <w:rFonts w:asciiTheme="majorHAnsi" w:hAnsiTheme="majorHAnsi" w:cstheme="majorHAnsi"/>
          <w:b/>
          <w:bCs/>
          <w:sz w:val="24"/>
          <w:szCs w:val="24"/>
        </w:rPr>
        <w:t>Draw a picture of the place where you found your specimen</w:t>
      </w:r>
      <w:r>
        <w:t>:</w:t>
      </w:r>
    </w:p>
    <w:p w14:paraId="15064F0F" w14:textId="7D0147FF" w:rsidR="001F25F3" w:rsidRDefault="001F25F3" w:rsidP="00645C9C">
      <w:pPr>
        <w:pStyle w:val="ListBullet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C654F38" wp14:editId="771A6DD4">
                <wp:simplePos x="0" y="0"/>
                <wp:positionH relativeFrom="column">
                  <wp:posOffset>492369</wp:posOffset>
                </wp:positionH>
                <wp:positionV relativeFrom="paragraph">
                  <wp:posOffset>27647</wp:posOffset>
                </wp:positionV>
                <wp:extent cx="4706816" cy="1770185"/>
                <wp:effectExtent l="0" t="0" r="17780" b="8255"/>
                <wp:wrapTight wrapText="bothSides">
                  <wp:wrapPolygon edited="0">
                    <wp:start x="0" y="0"/>
                    <wp:lineTo x="0" y="21546"/>
                    <wp:lineTo x="21623" y="21546"/>
                    <wp:lineTo x="21623" y="0"/>
                    <wp:lineTo x="0" y="0"/>
                  </wp:wrapPolygon>
                </wp:wrapTight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6816" cy="177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23B40A" w14:textId="77777777" w:rsidR="001F25F3" w:rsidRDefault="001F25F3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4F38" id="Text Box 20" o:spid="_x0000_s1032" type="#_x0000_t202" style="position:absolute;left:0;text-align:left;margin-left:38.75pt;margin-top:2.2pt;width:370.6pt;height:139.4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" fillcolor="white [3201]" strokeweight=".5pt">
                <v:textbox style="layout-flow:vertical-ideographic">
                  <w:txbxContent>
                    <w:p w14:paraId="5423B40A" w14:textId="77777777" w:rsidR="001F25F3" w:rsidRDefault="001F25F3"/>
                  </w:txbxContent>
                </v:textbox>
                <w10:wrap type="tight"/>
              </v:shape>
            </w:pict>
          </mc:Fallback>
        </mc:AlternateContent>
      </w:r>
    </w:p>
    <w:p w14:paraId="3533F075" w14:textId="249C84DC" w:rsidR="001F25F3" w:rsidRPr="001F25F3" w:rsidRDefault="001F25F3" w:rsidP="001F25F3"/>
    <w:p w14:paraId="23A1A2EC" w14:textId="0AF3F7A7" w:rsidR="001F25F3" w:rsidRPr="001F25F3" w:rsidRDefault="001F25F3" w:rsidP="001F25F3"/>
    <w:p w14:paraId="4C7072D2" w14:textId="10F1C220" w:rsidR="001F25F3" w:rsidRPr="001F25F3" w:rsidRDefault="001F25F3" w:rsidP="001F25F3"/>
    <w:p w14:paraId="25B10551" w14:textId="1325B70A" w:rsidR="001F25F3" w:rsidRPr="001F25F3" w:rsidRDefault="001F25F3" w:rsidP="001F25F3"/>
    <w:p w14:paraId="28EBC078" w14:textId="77437A28" w:rsidR="001F25F3" w:rsidRDefault="001F25F3" w:rsidP="001F25F3"/>
    <w:p w14:paraId="72B24411" w14:textId="6CDE70A7" w:rsidR="001F25F3" w:rsidRDefault="001F25F3" w:rsidP="001F25F3">
      <w:pPr>
        <w:tabs>
          <w:tab w:val="left" w:pos="1680"/>
        </w:tabs>
      </w:pPr>
    </w:p>
    <w:p w14:paraId="2C94B91F" w14:textId="608E96E1" w:rsidR="001F25F3" w:rsidRDefault="001F25F3" w:rsidP="001F25F3">
      <w:pPr>
        <w:tabs>
          <w:tab w:val="left" w:pos="1680"/>
        </w:tabs>
      </w:pPr>
    </w:p>
    <w:p w14:paraId="593F0D8E" w14:textId="62F7D5ED" w:rsidR="001F25F3" w:rsidRDefault="001F25F3" w:rsidP="001F25F3">
      <w:pPr>
        <w:tabs>
          <w:tab w:val="left" w:pos="1680"/>
        </w:tabs>
      </w:pPr>
    </w:p>
    <w:p w14:paraId="58D6E107" w14:textId="4683B404" w:rsidR="001F25F3" w:rsidRDefault="001F25F3" w:rsidP="001F25F3">
      <w:pPr>
        <w:tabs>
          <w:tab w:val="left" w:pos="1680"/>
        </w:tabs>
      </w:pPr>
    </w:p>
    <w:p w14:paraId="459DDB90" w14:textId="53FD028C" w:rsidR="001F25F3" w:rsidRDefault="001F25F3" w:rsidP="001F25F3">
      <w:pPr>
        <w:tabs>
          <w:tab w:val="left" w:pos="1680"/>
        </w:tabs>
      </w:pPr>
    </w:p>
    <w:p w14:paraId="2C578988" w14:textId="3543E3A0" w:rsidR="001F25F3" w:rsidRDefault="001F25F3" w:rsidP="001F25F3">
      <w:pPr>
        <w:tabs>
          <w:tab w:val="left" w:pos="1680"/>
        </w:tabs>
      </w:pPr>
    </w:p>
    <w:p w14:paraId="088033F7" w14:textId="39563F1B" w:rsidR="001F25F3" w:rsidRDefault="001F25F3" w:rsidP="001F25F3">
      <w:pPr>
        <w:tabs>
          <w:tab w:val="left" w:pos="1680"/>
        </w:tabs>
      </w:pPr>
    </w:p>
    <w:p w14:paraId="3CBFC760" w14:textId="24507C2D" w:rsidR="001F25F3" w:rsidRDefault="001F25F3" w:rsidP="001F25F3">
      <w:pPr>
        <w:tabs>
          <w:tab w:val="left" w:pos="1680"/>
        </w:tabs>
      </w:pPr>
    </w:p>
    <w:p w14:paraId="3EB89D12" w14:textId="4B6E8365" w:rsidR="001F25F3" w:rsidRDefault="001F25F3" w:rsidP="001F25F3">
      <w:pPr>
        <w:tabs>
          <w:tab w:val="left" w:pos="1680"/>
        </w:tabs>
      </w:pPr>
    </w:p>
    <w:p w14:paraId="69B39AF2" w14:textId="2A4C2D47" w:rsidR="001F25F3" w:rsidRDefault="001F25F3" w:rsidP="001F25F3">
      <w:pPr>
        <w:tabs>
          <w:tab w:val="left" w:pos="1680"/>
        </w:tabs>
      </w:pPr>
    </w:p>
    <w:p w14:paraId="4771BDD5" w14:textId="718C6154" w:rsidR="001F25F3" w:rsidRDefault="001F25F3" w:rsidP="001F25F3">
      <w:pPr>
        <w:tabs>
          <w:tab w:val="left" w:pos="1680"/>
        </w:tabs>
      </w:pPr>
    </w:p>
    <w:p w14:paraId="317EC243" w14:textId="66EF49CC" w:rsidR="001F25F3" w:rsidRDefault="001F25F3" w:rsidP="001F25F3">
      <w:pPr>
        <w:tabs>
          <w:tab w:val="left" w:pos="1680"/>
        </w:tabs>
      </w:pPr>
    </w:p>
    <w:p w14:paraId="04EEFF90" w14:textId="5FCEF2BB" w:rsidR="001F25F3" w:rsidRDefault="001F25F3" w:rsidP="001F25F3">
      <w:pPr>
        <w:tabs>
          <w:tab w:val="left" w:pos="1680"/>
        </w:tabs>
      </w:pPr>
    </w:p>
    <w:p w14:paraId="2142CB59" w14:textId="04C3D38B" w:rsidR="001F25F3" w:rsidRPr="001F25F3" w:rsidRDefault="001F25F3" w:rsidP="001F25F3">
      <w:pPr>
        <w:tabs>
          <w:tab w:val="left" w:pos="1680"/>
        </w:tabs>
        <w:rPr>
          <w:sz w:val="16"/>
          <w:szCs w:val="16"/>
        </w:rPr>
      </w:pPr>
      <w:r w:rsidRPr="001F25F3">
        <w:rPr>
          <w:sz w:val="16"/>
          <w:szCs w:val="16"/>
        </w:rPr>
        <w:t xml:space="preserve">This worksheet inspired by </w:t>
      </w:r>
      <w:r w:rsidRPr="001F25F3">
        <w:rPr>
          <w:i/>
          <w:iCs/>
          <w:sz w:val="16"/>
          <w:szCs w:val="16"/>
        </w:rPr>
        <w:t>Project WILD</w:t>
      </w:r>
      <w:r w:rsidRPr="001F25F3">
        <w:rPr>
          <w:sz w:val="16"/>
          <w:szCs w:val="16"/>
        </w:rPr>
        <w:t>.</w:t>
      </w:r>
    </w:p>
    <w:sectPr w:rsidR="001F25F3" w:rsidRPr="001F25F3" w:rsidSect="008078FE">
      <w:pgSz w:w="12240" w:h="15840"/>
      <w:pgMar w:top="720" w:right="720" w:bottom="36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C523E" w14:textId="77777777" w:rsidR="009C26B7" w:rsidRDefault="009C26B7" w:rsidP="008D48F8">
      <w:r>
        <w:separator/>
      </w:r>
    </w:p>
  </w:endnote>
  <w:endnote w:type="continuationSeparator" w:id="0">
    <w:p w14:paraId="76D50F2E" w14:textId="77777777" w:rsidR="009C26B7" w:rsidRDefault="009C26B7" w:rsidP="008D4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35D9B" w14:textId="77777777" w:rsidR="009C26B7" w:rsidRDefault="009C26B7" w:rsidP="008D48F8">
      <w:r>
        <w:separator/>
      </w:r>
    </w:p>
  </w:footnote>
  <w:footnote w:type="continuationSeparator" w:id="0">
    <w:p w14:paraId="3E4EE532" w14:textId="77777777" w:rsidR="009C26B7" w:rsidRDefault="009C26B7" w:rsidP="008D4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1197CB7"/>
    <w:multiLevelType w:val="hybridMultilevel"/>
    <w:tmpl w:val="C8E6D51E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FD31BF"/>
    <w:multiLevelType w:val="hybridMultilevel"/>
    <w:tmpl w:val="B5A4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70737D"/>
    <w:multiLevelType w:val="hybridMultilevel"/>
    <w:tmpl w:val="4F863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3790188">
    <w:abstractNumId w:val="3"/>
  </w:num>
  <w:num w:numId="2" w16cid:durableId="1650673690">
    <w:abstractNumId w:val="2"/>
  </w:num>
  <w:num w:numId="3" w16cid:durableId="1605916126">
    <w:abstractNumId w:val="0"/>
  </w:num>
  <w:num w:numId="4" w16cid:durableId="1041901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297"/>
    <w:rsid w:val="00016BFD"/>
    <w:rsid w:val="00082714"/>
    <w:rsid w:val="000D77AB"/>
    <w:rsid w:val="001C64DD"/>
    <w:rsid w:val="001F25F3"/>
    <w:rsid w:val="002A2109"/>
    <w:rsid w:val="00385297"/>
    <w:rsid w:val="003C2288"/>
    <w:rsid w:val="003F314A"/>
    <w:rsid w:val="004255AC"/>
    <w:rsid w:val="00461D73"/>
    <w:rsid w:val="00475846"/>
    <w:rsid w:val="005422F7"/>
    <w:rsid w:val="005A126F"/>
    <w:rsid w:val="00645C9C"/>
    <w:rsid w:val="00645E8E"/>
    <w:rsid w:val="006C0C04"/>
    <w:rsid w:val="006D4D20"/>
    <w:rsid w:val="007134B3"/>
    <w:rsid w:val="007B3339"/>
    <w:rsid w:val="007B4777"/>
    <w:rsid w:val="008078FE"/>
    <w:rsid w:val="00837D4F"/>
    <w:rsid w:val="00882BAC"/>
    <w:rsid w:val="008D48F8"/>
    <w:rsid w:val="008D603D"/>
    <w:rsid w:val="00924F4B"/>
    <w:rsid w:val="009C26B7"/>
    <w:rsid w:val="00AB0132"/>
    <w:rsid w:val="00BA5A31"/>
    <w:rsid w:val="00C0626A"/>
    <w:rsid w:val="00C45749"/>
    <w:rsid w:val="00C871F0"/>
    <w:rsid w:val="00E303D0"/>
    <w:rsid w:val="00EA516E"/>
    <w:rsid w:val="00F13C92"/>
    <w:rsid w:val="00F34AD3"/>
    <w:rsid w:val="00F36BC6"/>
    <w:rsid w:val="00F57238"/>
    <w:rsid w:val="00F607A3"/>
    <w:rsid w:val="00F830D6"/>
    <w:rsid w:val="00FE079F"/>
    <w:rsid w:val="00FE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1C830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B0132"/>
  </w:style>
  <w:style w:type="paragraph" w:styleId="Heading1">
    <w:name w:val="heading 1"/>
    <w:basedOn w:val="Normal"/>
    <w:next w:val="Normal"/>
    <w:link w:val="Heading1Char"/>
    <w:uiPriority w:val="9"/>
    <w:qFormat/>
    <w:rsid w:val="000D77AB"/>
    <w:pPr>
      <w:spacing w:before="120" w:line="259" w:lineRule="auto"/>
      <w:outlineLvl w:val="0"/>
    </w:pPr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0D77AB"/>
    <w:pPr>
      <w:spacing w:after="160"/>
      <w:outlineLvl w:val="1"/>
    </w:pPr>
    <w:rPr>
      <w:rFonts w:asciiTheme="majorHAnsi" w:hAnsiTheme="majorHAnsi" w:cstheme="majorHAnsi"/>
      <w:b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10"/>
    <w:qFormat/>
    <w:rsid w:val="006C0C04"/>
    <w:rPr>
      <w:b/>
      <w:bCs/>
    </w:rPr>
  </w:style>
  <w:style w:type="paragraph" w:styleId="BodyText">
    <w:name w:val="Body Text"/>
    <w:basedOn w:val="Normal"/>
    <w:link w:val="BodyTextCh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607A3"/>
    <w:rPr>
      <w:color w:val="808080"/>
    </w:rPr>
  </w:style>
  <w:style w:type="paragraph" w:styleId="NormalWeb">
    <w:name w:val="Normal (Web)"/>
    <w:basedOn w:val="Normal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Normal"/>
    <w:qFormat/>
    <w:rsid w:val="00AB0132"/>
    <w:pPr>
      <w:spacing w:before="0" w:after="120"/>
      <w:contextualSpacing/>
    </w:pPr>
    <w:rPr>
      <w:sz w:val="18"/>
    </w:rPr>
  </w:style>
  <w:style w:type="table" w:styleId="TableGrid">
    <w:name w:val="Table Grid"/>
    <w:basedOn w:val="TableNormal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D77AB"/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character" w:customStyle="1" w:styleId="Heading2Char">
    <w:name w:val="Heading 2 Char"/>
    <w:basedOn w:val="DefaultParagraphFont"/>
    <w:link w:val="Heading2"/>
    <w:uiPriority w:val="9"/>
    <w:rsid w:val="000D77AB"/>
    <w:rPr>
      <w:rFonts w:asciiTheme="majorHAnsi" w:hAnsiTheme="majorHAnsi" w:cstheme="majorHAnsi"/>
      <w:b/>
      <w:sz w:val="24"/>
      <w:szCs w:val="21"/>
    </w:rPr>
  </w:style>
  <w:style w:type="paragraph" w:styleId="ListBullet">
    <w:name w:val="List Bullet"/>
    <w:basedOn w:val="Normal"/>
    <w:uiPriority w:val="98"/>
    <w:rsid w:val="000D77AB"/>
    <w:pPr>
      <w:numPr>
        <w:numId w:val="3"/>
      </w:numPr>
      <w:spacing w:before="0" w:after="60" w:line="259" w:lineRule="auto"/>
      <w:ind w:left="720"/>
    </w:pPr>
  </w:style>
  <w:style w:type="paragraph" w:styleId="Header">
    <w:name w:val="header"/>
    <w:basedOn w:val="Normal"/>
    <w:link w:val="HeaderCh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8FE"/>
  </w:style>
  <w:style w:type="paragraph" w:styleId="Footer">
    <w:name w:val="footer"/>
    <w:basedOn w:val="Normal"/>
    <w:link w:val="FooterCh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8F8"/>
  </w:style>
  <w:style w:type="paragraph" w:styleId="Title">
    <w:name w:val="Title"/>
    <w:basedOn w:val="Normal"/>
    <w:next w:val="Normal"/>
    <w:link w:val="TitleChar"/>
    <w:uiPriority w:val="1"/>
    <w:qFormat/>
    <w:rsid w:val="000D77AB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-small-right">
    <w:name w:val="Text - small - right"/>
    <w:basedOn w:val="Normal"/>
    <w:qFormat/>
    <w:rsid w:val="00AB0132"/>
    <w:pPr>
      <w:spacing w:before="120"/>
      <w:jc w:val="right"/>
    </w:pPr>
    <w:rPr>
      <w:sz w:val="18"/>
    </w:rPr>
  </w:style>
  <w:style w:type="paragraph" w:styleId="ListParagraph">
    <w:name w:val="List Paragraph"/>
    <w:basedOn w:val="Normal"/>
    <w:uiPriority w:val="34"/>
    <w:unhideWhenUsed/>
    <w:qFormat/>
    <w:rsid w:val="00645C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ckygriffin/Library/Containers/com.microsoft.Word/Data/Library/Application%20Support/Microsoft/Office/16.0/DTS/Search/%7b8A083EEF-B75C-8A40-A8B8-5A2F41EB5793%7dtf00516187_win32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38F210-7067-483E-BFA1-28635F76E0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89FF826-A085-4A83-BB7E-6D35C16E0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{8A083EEF-B75C-8A40-A8B8-5A2F41EB5793}tf00516187_win32.dotx</Template>
  <TotalTime>0</TotalTime>
  <Pages>2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2022-11-17T16:25:00Z</dcterms:created>
  <dcterms:modified xsi:type="dcterms:W3CDTF">2022-11-21T18:52:00Z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