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2530B"/>
    <w:multiLevelType w:val="hybridMultilevel"/>
    <w:tmpl w:val="DAAC9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50588"/>
    <w:multiLevelType w:val="hybridMultilevel"/>
    <w:tmpl w:val="DC86C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9500F"/>
    <w:multiLevelType w:val="hybridMultilevel"/>
    <w:tmpl w:val="277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F339DA"/>
    <w:multiLevelType w:val="hybridMultilevel"/>
    <w:tmpl w:val="58401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CD6D9E"/>
    <w:multiLevelType w:val="hybridMultilevel"/>
    <w:tmpl w:val="29BC9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DD1A86"/>
    <w:multiLevelType w:val="hybridMultilevel"/>
    <w:tmpl w:val="DA6E5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2A3D61"/>
    <w:multiLevelType w:val="hybridMultilevel"/>
    <w:tmpl w:val="3FCCE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3241B3"/>
    <w:multiLevelType w:val="hybridMultilevel"/>
    <w:tmpl w:val="100C2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663A45"/>
    <w:multiLevelType w:val="hybridMultilevel"/>
    <w:tmpl w:val="38C68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046E5C"/>
    <w:multiLevelType w:val="hybridMultilevel"/>
    <w:tmpl w:val="0C58F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873889"/>
    <w:multiLevelType w:val="hybridMultilevel"/>
    <w:tmpl w:val="86945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3711874">
    <w:abstractNumId w:val="10"/>
  </w:num>
  <w:num w:numId="2" w16cid:durableId="623342159">
    <w:abstractNumId w:val="8"/>
  </w:num>
  <w:num w:numId="3" w16cid:durableId="678851416">
    <w:abstractNumId w:val="4"/>
  </w:num>
  <w:num w:numId="4" w16cid:durableId="1157266251">
    <w:abstractNumId w:val="5"/>
  </w:num>
  <w:num w:numId="5" w16cid:durableId="1794209868">
    <w:abstractNumId w:val="2"/>
  </w:num>
  <w:num w:numId="6" w16cid:durableId="151145209">
    <w:abstractNumId w:val="0"/>
  </w:num>
  <w:num w:numId="7" w16cid:durableId="1576083586">
    <w:abstractNumId w:val="7"/>
  </w:num>
  <w:num w:numId="8" w16cid:durableId="1697537609">
    <w:abstractNumId w:val="6"/>
  </w:num>
  <w:num w:numId="9" w16cid:durableId="243345288">
    <w:abstractNumId w:val="1"/>
  </w:num>
  <w:num w:numId="10" w16cid:durableId="681276360">
    <w:abstractNumId w:val="9"/>
  </w:num>
  <w:num w:numId="11" w16cid:durableId="9159409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5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1A2"/>
    <w:rsid w:val="00030742"/>
    <w:rsid w:val="00035849"/>
    <w:rsid w:val="000528F3"/>
    <w:rsid w:val="00067973"/>
    <w:rsid w:val="0007315B"/>
    <w:rsid w:val="000732ED"/>
    <w:rsid w:val="000767B4"/>
    <w:rsid w:val="00080AC1"/>
    <w:rsid w:val="00082FA8"/>
    <w:rsid w:val="00094B1A"/>
    <w:rsid w:val="000A70FF"/>
    <w:rsid w:val="000A7585"/>
    <w:rsid w:val="000C6731"/>
    <w:rsid w:val="00100257"/>
    <w:rsid w:val="001079E2"/>
    <w:rsid w:val="001153F2"/>
    <w:rsid w:val="00124AA0"/>
    <w:rsid w:val="00141627"/>
    <w:rsid w:val="00143918"/>
    <w:rsid w:val="00155A39"/>
    <w:rsid w:val="001636DF"/>
    <w:rsid w:val="00175D58"/>
    <w:rsid w:val="00185BB0"/>
    <w:rsid w:val="00186818"/>
    <w:rsid w:val="001C45D7"/>
    <w:rsid w:val="001D6FA1"/>
    <w:rsid w:val="00203E2F"/>
    <w:rsid w:val="00227F85"/>
    <w:rsid w:val="00234186"/>
    <w:rsid w:val="00236D3A"/>
    <w:rsid w:val="00264597"/>
    <w:rsid w:val="002765F1"/>
    <w:rsid w:val="00286ADA"/>
    <w:rsid w:val="002A51D5"/>
    <w:rsid w:val="002B1351"/>
    <w:rsid w:val="002D2017"/>
    <w:rsid w:val="002D7C5D"/>
    <w:rsid w:val="00303912"/>
    <w:rsid w:val="003636E5"/>
    <w:rsid w:val="00364661"/>
    <w:rsid w:val="003B6222"/>
    <w:rsid w:val="003C4755"/>
    <w:rsid w:val="003F0CEA"/>
    <w:rsid w:val="0042332D"/>
    <w:rsid w:val="0045057D"/>
    <w:rsid w:val="00456BE5"/>
    <w:rsid w:val="00465D3C"/>
    <w:rsid w:val="004836AA"/>
    <w:rsid w:val="00490DCF"/>
    <w:rsid w:val="004922D6"/>
    <w:rsid w:val="00494097"/>
    <w:rsid w:val="004B3AE0"/>
    <w:rsid w:val="004C1343"/>
    <w:rsid w:val="0053258D"/>
    <w:rsid w:val="00566665"/>
    <w:rsid w:val="0057021A"/>
    <w:rsid w:val="0057636E"/>
    <w:rsid w:val="005B2461"/>
    <w:rsid w:val="005C2363"/>
    <w:rsid w:val="005C7E99"/>
    <w:rsid w:val="005F1655"/>
    <w:rsid w:val="005F5171"/>
    <w:rsid w:val="00631DDF"/>
    <w:rsid w:val="00633BED"/>
    <w:rsid w:val="00637E14"/>
    <w:rsid w:val="00652327"/>
    <w:rsid w:val="00690054"/>
    <w:rsid w:val="006A1777"/>
    <w:rsid w:val="006B2C54"/>
    <w:rsid w:val="006D7273"/>
    <w:rsid w:val="00742EF5"/>
    <w:rsid w:val="0077119B"/>
    <w:rsid w:val="00792FFA"/>
    <w:rsid w:val="007B41CA"/>
    <w:rsid w:val="00804CCA"/>
    <w:rsid w:val="00812799"/>
    <w:rsid w:val="00820834"/>
    <w:rsid w:val="00826211"/>
    <w:rsid w:val="00873279"/>
    <w:rsid w:val="008B2FFC"/>
    <w:rsid w:val="008D3443"/>
    <w:rsid w:val="008D451A"/>
    <w:rsid w:val="008F01FD"/>
    <w:rsid w:val="008F7300"/>
    <w:rsid w:val="00913F08"/>
    <w:rsid w:val="00924D5B"/>
    <w:rsid w:val="00932B8F"/>
    <w:rsid w:val="009424B6"/>
    <w:rsid w:val="00950D0E"/>
    <w:rsid w:val="0095379A"/>
    <w:rsid w:val="009575DC"/>
    <w:rsid w:val="00965541"/>
    <w:rsid w:val="00973F8B"/>
    <w:rsid w:val="009756AA"/>
    <w:rsid w:val="009C36B3"/>
    <w:rsid w:val="009F2AA7"/>
    <w:rsid w:val="00A1436C"/>
    <w:rsid w:val="00A273F4"/>
    <w:rsid w:val="00A3056D"/>
    <w:rsid w:val="00A64AAE"/>
    <w:rsid w:val="00A67AC7"/>
    <w:rsid w:val="00AA0B38"/>
    <w:rsid w:val="00AC2468"/>
    <w:rsid w:val="00AC522B"/>
    <w:rsid w:val="00AC6862"/>
    <w:rsid w:val="00AD67BA"/>
    <w:rsid w:val="00AE5712"/>
    <w:rsid w:val="00B1240F"/>
    <w:rsid w:val="00B23833"/>
    <w:rsid w:val="00B2586C"/>
    <w:rsid w:val="00B27F09"/>
    <w:rsid w:val="00B36629"/>
    <w:rsid w:val="00B41F84"/>
    <w:rsid w:val="00B51EAA"/>
    <w:rsid w:val="00B65A55"/>
    <w:rsid w:val="00BB4E9A"/>
    <w:rsid w:val="00BC76F0"/>
    <w:rsid w:val="00BD2EE2"/>
    <w:rsid w:val="00BD7C6F"/>
    <w:rsid w:val="00BF32EA"/>
    <w:rsid w:val="00C05876"/>
    <w:rsid w:val="00C16D41"/>
    <w:rsid w:val="00C25189"/>
    <w:rsid w:val="00C2542C"/>
    <w:rsid w:val="00C45B4A"/>
    <w:rsid w:val="00C471E3"/>
    <w:rsid w:val="00C515E4"/>
    <w:rsid w:val="00C810C9"/>
    <w:rsid w:val="00C9106B"/>
    <w:rsid w:val="00C94B51"/>
    <w:rsid w:val="00CA416B"/>
    <w:rsid w:val="00CC43F1"/>
    <w:rsid w:val="00CD41A2"/>
    <w:rsid w:val="00CF7304"/>
    <w:rsid w:val="00D235F8"/>
    <w:rsid w:val="00D3644B"/>
    <w:rsid w:val="00D55AA8"/>
    <w:rsid w:val="00D70BD2"/>
    <w:rsid w:val="00DB38D6"/>
    <w:rsid w:val="00E01D17"/>
    <w:rsid w:val="00E158D4"/>
    <w:rsid w:val="00E54098"/>
    <w:rsid w:val="00E842B7"/>
    <w:rsid w:val="00E950AD"/>
    <w:rsid w:val="00EF42ED"/>
    <w:rsid w:val="00F224E0"/>
    <w:rsid w:val="00F40329"/>
    <w:rsid w:val="00F73B2F"/>
    <w:rsid w:val="00F912E9"/>
    <w:rsid w:val="00FA209E"/>
    <w:rsid w:val="00FC4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BE204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en-US" w:bidi="ar-SA"/>
      </w:rPr>
    </w:rPrDefault>
    <w:pPrDefault>
      <w:pPr>
        <w:spacing w:after="18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41A2"/>
    <w:pPr>
      <w:spacing w:after="0" w:line="240" w:lineRule="auto"/>
    </w:pPr>
    <w:rPr>
      <w:color w:val="auto"/>
      <w:sz w:val="24"/>
      <w:szCs w:val="24"/>
      <w:lang w:val="es-ES_tradnl"/>
    </w:rPr>
  </w:style>
  <w:style w:type="paragraph" w:styleId="Heading1">
    <w:name w:val="heading 1"/>
    <w:basedOn w:val="Normal"/>
    <w:link w:val="Heading1Char"/>
    <w:uiPriority w:val="3"/>
    <w:qFormat/>
    <w:pPr>
      <w:keepNext/>
      <w:keepLines/>
      <w:pBdr>
        <w:top w:val="single" w:sz="4" w:space="31" w:color="FFCA08" w:themeColor="accent1"/>
        <w:bottom w:val="single" w:sz="4" w:space="31" w:color="FFCA08" w:themeColor="accent1"/>
      </w:pBdr>
      <w:shd w:val="clear" w:color="auto" w:fill="FFCA08" w:themeFill="accent1"/>
      <w:spacing w:after="320"/>
      <w:contextualSpacing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z w:val="5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pPr>
      <w:keepNext/>
      <w:keepLines/>
      <w:spacing w:after="60" w:line="288" w:lineRule="auto"/>
      <w:contextualSpacing/>
      <w:outlineLvl w:val="1"/>
    </w:pPr>
    <w:rPr>
      <w:rFonts w:asciiTheme="majorHAnsi" w:eastAsiaTheme="majorEastAsia" w:hAnsiTheme="majorHAnsi" w:cstheme="majorBidi"/>
      <w:color w:val="C49A00" w:themeColor="accent1" w:themeShade="BF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pPr>
      <w:keepNext/>
      <w:keepLines/>
      <w:spacing w:before="40"/>
      <w:contextualSpacing/>
      <w:outlineLvl w:val="2"/>
    </w:pPr>
    <w:rPr>
      <w:rFonts w:asciiTheme="majorHAnsi" w:eastAsiaTheme="majorEastAsia" w:hAnsiTheme="majorHAnsi" w:cstheme="majorBidi"/>
      <w:color w:val="826600" w:themeColor="accent1" w:themeShade="7F"/>
      <w:sz w:val="22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keepNext/>
      <w:keepLines/>
      <w:spacing w:before="40"/>
      <w:contextualSpacing/>
      <w:outlineLvl w:val="3"/>
    </w:pPr>
    <w:rPr>
      <w:rFonts w:asciiTheme="majorHAnsi" w:eastAsiaTheme="majorEastAsia" w:hAnsiTheme="majorHAnsi" w:cstheme="majorBidi"/>
      <w:i/>
      <w:iCs/>
      <w:color w:val="C49A00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keepNext/>
      <w:keepLines/>
      <w:spacing w:before="40"/>
      <w:contextualSpacing/>
      <w:jc w:val="center"/>
      <w:outlineLvl w:val="4"/>
    </w:pPr>
    <w:rPr>
      <w:rFonts w:asciiTheme="majorHAnsi" w:eastAsiaTheme="majorEastAsia" w:hAnsiTheme="majorHAnsi" w:cstheme="majorBidi"/>
      <w:color w:val="C49A00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keepNext/>
      <w:keepLines/>
      <w:spacing w:before="40"/>
      <w:contextualSpacing/>
      <w:jc w:val="center"/>
      <w:outlineLvl w:val="5"/>
    </w:pPr>
    <w:rPr>
      <w:rFonts w:asciiTheme="majorHAnsi" w:eastAsiaTheme="majorEastAsia" w:hAnsiTheme="majorHAnsi" w:cstheme="majorBidi"/>
      <w:color w:val="826600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keepNext/>
      <w:keepLines/>
      <w:spacing w:before="40"/>
      <w:contextualSpacing/>
      <w:jc w:val="center"/>
      <w:outlineLvl w:val="6"/>
    </w:pPr>
    <w:rPr>
      <w:rFonts w:asciiTheme="majorHAnsi" w:eastAsiaTheme="majorEastAsia" w:hAnsiTheme="majorHAnsi" w:cstheme="majorBidi"/>
      <w:i/>
      <w:iCs/>
      <w:color w:val="826600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keepNext/>
      <w:keepLines/>
      <w:spacing w:before="40"/>
      <w:contextualSpacing/>
      <w:jc w:val="center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keepNext/>
      <w:keepLines/>
      <w:spacing w:before="40"/>
      <w:contextualSpacing/>
      <w:jc w:val="center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ind w:left="72" w:right="72"/>
      <w:contextualSpacing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120"/>
      <w:ind w:left="1440" w:right="1440"/>
      <w:contextualSpacing/>
    </w:pPr>
    <w:rPr>
      <w:rFonts w:eastAsiaTheme="minorEastAsia"/>
      <w:color w:val="FFFFFF" w:themeColor="background1"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2"/>
    <w:rPr>
      <w:rFonts w:eastAsiaTheme="minorEastAsia"/>
      <w:color w:val="FFFFFF" w:themeColor="background1"/>
      <w:spacing w:val="15"/>
      <w:sz w:val="52"/>
    </w:r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color w:val="FFFFFF" w:themeColor="background1"/>
      <w:sz w:val="52"/>
      <w:szCs w:val="32"/>
      <w:shd w:val="clear" w:color="auto" w:fill="FFCA08" w:themeFill="accent1"/>
    </w:rPr>
  </w:style>
  <w:style w:type="paragraph" w:styleId="BlockText">
    <w:name w:val="Block Text"/>
    <w:basedOn w:val="Normal"/>
    <w:uiPriority w:val="3"/>
    <w:unhideWhenUsed/>
    <w:qFormat/>
    <w:pPr>
      <w:ind w:left="1440" w:right="1440"/>
    </w:pPr>
    <w:rPr>
      <w:rFonts w:eastAsiaTheme="minorEastAsia"/>
      <w:b/>
      <w:iCs/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jc w:val="center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C49A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8266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8266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C49A00" w:themeColor="accent1" w:themeShade="BF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826600" w:themeColor="accent1" w:themeShade="7F"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C49A00" w:themeColor="accent1" w:themeShade="BF"/>
    </w:rPr>
  </w:style>
  <w:style w:type="paragraph" w:styleId="ListParagraph">
    <w:name w:val="List Paragraph"/>
    <w:basedOn w:val="Normal"/>
    <w:uiPriority w:val="34"/>
    <w:qFormat/>
    <w:rsid w:val="00CD41A2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6D7273"/>
  </w:style>
  <w:style w:type="character" w:styleId="Hyperlink">
    <w:name w:val="Hyperlink"/>
    <w:basedOn w:val="DefaultParagraphFont"/>
    <w:uiPriority w:val="99"/>
    <w:unhideWhenUsed/>
    <w:rsid w:val="006D727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20834"/>
    <w:rPr>
      <w:color w:val="7F723D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820834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C36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C36B3"/>
    <w:rPr>
      <w:rFonts w:ascii="Courier New" w:eastAsia="Times New Roman" w:hAnsi="Courier New" w:cs="Courier New"/>
      <w:color w:val="auto"/>
    </w:rPr>
  </w:style>
  <w:style w:type="character" w:customStyle="1" w:styleId="y2iqfc">
    <w:name w:val="y2iqfc"/>
    <w:basedOn w:val="DefaultParagraphFont"/>
    <w:rsid w:val="009C36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3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6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2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eckygriffin/Library/Containers/com.microsoft.Word/Data/Library/Caches/1033/TM10002089/Brochure.dotx" TargetMode="Externa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67C137A7CDE448CB0A43503782328" ma:contentTypeVersion="0" ma:contentTypeDescription="Create a new document." ma:contentTypeScope="" ma:versionID="de552b6ceab69ff67b686e55c33bb3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2704e1be08ca60c210816e8ff515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741E19-5A77-4B3B-9DB8-733443C973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188345E-C412-2145-8CC1-C8599E566C9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DAACA56-6547-4F01-94B0-3BD1AE9C7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3</TotalTime>
  <Pages>14</Pages>
  <Words>569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Griffin</dc:creator>
  <cp:keywords/>
  <dc:description/>
  <cp:lastModifiedBy>Rebecca Griffin</cp:lastModifiedBy>
  <cp:revision>2</cp:revision>
  <cp:lastPrinted>2017-08-08T10:30:00Z</cp:lastPrinted>
  <dcterms:created xsi:type="dcterms:W3CDTF">2023-09-06T19:48:00Z</dcterms:created>
  <dcterms:modified xsi:type="dcterms:W3CDTF">2023-09-06T19:48:00Z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0x0101009C467C137A7CDE448CB0A43503782328</vt:lpwstr>
  </property>
  <property fmtid="{D5CDD505-2E9C-101B-9397-08002B2CF9AE}" pid="3" name="AssetID">
    <vt:lpwstr>TF10002065</vt:lpwstr>
  </property>
</Properties>
</file>